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81" w:rsidRPr="00815F81" w:rsidRDefault="00815F81" w:rsidP="005137CA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591FE9" w:rsidRDefault="00204D9B" w:rsidP="00E478F3">
      <w:pPr>
        <w:jc w:val="center"/>
        <w:rPr>
          <w:rFonts w:ascii="Raleway Black" w:hAnsi="Raleway Black"/>
          <w:b/>
        </w:rPr>
      </w:pPr>
      <w:r>
        <w:rPr>
          <w:rFonts w:ascii="Raleway SemiBold" w:hAnsi="Raleway SemiBold"/>
          <w:b/>
        </w:rPr>
        <w:t xml:space="preserve">KAROL SOLANYI ROMERO RINCON </w:t>
      </w:r>
    </w:p>
    <w:p w:rsidR="00815F81" w:rsidRDefault="00E478F3" w:rsidP="00815F81">
      <w:pPr>
        <w:jc w:val="center"/>
        <w:rPr>
          <w:rFonts w:ascii="Raleway" w:hAnsi="Raleway"/>
        </w:rPr>
      </w:pPr>
      <w:r>
        <w:rPr>
          <w:rFonts w:ascii="Raleway" w:hAnsi="Raleway"/>
        </w:rPr>
        <w:t xml:space="preserve">Cédula de Ciudadanía: </w:t>
      </w:r>
      <w:r w:rsidR="00204D9B">
        <w:rPr>
          <w:rFonts w:ascii="Raleway" w:hAnsi="Raleway"/>
        </w:rPr>
        <w:t>1.012.350.552</w:t>
      </w:r>
    </w:p>
    <w:p w:rsidR="00815F81" w:rsidRPr="00815F81" w:rsidRDefault="00815F81" w:rsidP="00815F81">
      <w:pPr>
        <w:jc w:val="center"/>
        <w:rPr>
          <w:rFonts w:ascii="Raleway" w:hAnsi="Raleway"/>
        </w:rPr>
      </w:pPr>
    </w:p>
    <w:p w:rsidR="005137CA" w:rsidRPr="00815F81" w:rsidRDefault="005137CA" w:rsidP="00815F81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 xml:space="preserve">I. FORMACIÓN </w:t>
      </w:r>
    </w:p>
    <w:p w:rsidR="00591FE9" w:rsidRDefault="00204D9B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>PROFESIONAL EN NEGOCIOS INTERNACIONALES</w:t>
      </w:r>
    </w:p>
    <w:p w:rsidR="00591FE9" w:rsidRDefault="009534B7" w:rsidP="00591FE9">
      <w:pPr>
        <w:rPr>
          <w:rFonts w:ascii="Raleway" w:hAnsi="Raleway"/>
        </w:rPr>
      </w:pPr>
      <w:r>
        <w:rPr>
          <w:rFonts w:ascii="Raleway" w:hAnsi="Raleway"/>
        </w:rPr>
        <w:t xml:space="preserve">Año de graduación: </w:t>
      </w:r>
      <w:r w:rsidR="00011920">
        <w:rPr>
          <w:rFonts w:ascii="Raleway" w:hAnsi="Raleway"/>
        </w:rPr>
        <w:t>2018</w:t>
      </w:r>
    </w:p>
    <w:p w:rsidR="005137CA" w:rsidRPr="00815F81" w:rsidRDefault="005137CA" w:rsidP="005137CA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>II. EXPERIENCIA LABORAL</w:t>
      </w:r>
    </w:p>
    <w:p w:rsidR="005137CA" w:rsidRPr="00815F81" w:rsidRDefault="005137CA" w:rsidP="005137CA">
      <w:pPr>
        <w:rPr>
          <w:rFonts w:ascii="Raleway SemiBold" w:hAnsi="Raleway SemiBold"/>
        </w:rPr>
      </w:pPr>
    </w:p>
    <w:p w:rsidR="00591FE9" w:rsidRDefault="00E478F3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>AGENCIA DE ADUANAS SIACO SAS NIVEL 1</w:t>
      </w:r>
    </w:p>
    <w:p w:rsidR="00591FE9" w:rsidRDefault="00FE0DFD" w:rsidP="00815F81">
      <w:pPr>
        <w:rPr>
          <w:rFonts w:ascii="Raleway" w:hAnsi="Raleway"/>
        </w:rPr>
      </w:pPr>
      <w:r>
        <w:rPr>
          <w:rFonts w:ascii="Raleway" w:hAnsi="Raleway"/>
        </w:rPr>
        <w:t xml:space="preserve">Cargo: </w:t>
      </w:r>
      <w:r w:rsidR="00204D9B">
        <w:rPr>
          <w:rFonts w:ascii="Raleway" w:hAnsi="Raleway"/>
        </w:rPr>
        <w:t xml:space="preserve">COORDINADOR DE CUENTA SENIOR </w:t>
      </w:r>
    </w:p>
    <w:p w:rsidR="000C0EA1" w:rsidRPr="00815F81" w:rsidRDefault="00204D9B" w:rsidP="00815F81">
      <w:pPr>
        <w:rPr>
          <w:rFonts w:ascii="Raleway" w:hAnsi="Raleway"/>
        </w:rPr>
      </w:pPr>
      <w:r>
        <w:rPr>
          <w:rFonts w:ascii="Raleway" w:hAnsi="Raleway"/>
        </w:rPr>
        <w:t>29 de agosto  de 2022</w:t>
      </w:r>
      <w:r w:rsidR="009534B7">
        <w:rPr>
          <w:rFonts w:ascii="Raleway" w:hAnsi="Raleway"/>
        </w:rPr>
        <w:t xml:space="preserve"> </w:t>
      </w:r>
      <w:r w:rsidR="00591FE9">
        <w:rPr>
          <w:rFonts w:ascii="Raleway" w:hAnsi="Raleway"/>
        </w:rPr>
        <w:t>–</w:t>
      </w:r>
      <w:r w:rsidR="00E478F3">
        <w:rPr>
          <w:rFonts w:ascii="Raleway" w:hAnsi="Raleway"/>
        </w:rPr>
        <w:t xml:space="preserve"> Actualmente</w:t>
      </w:r>
      <w:bookmarkStart w:id="0" w:name="_GoBack"/>
      <w:bookmarkEnd w:id="0"/>
    </w:p>
    <w:p w:rsidR="00815F81" w:rsidRPr="00815F81" w:rsidRDefault="00815F81">
      <w:pPr>
        <w:rPr>
          <w:rFonts w:ascii="Raleway SemiBold" w:hAnsi="Raleway SemiBold"/>
        </w:rPr>
      </w:pPr>
    </w:p>
    <w:sectPr w:rsidR="00815F81" w:rsidRPr="00815F8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E1B" w:rsidRDefault="00103E1B" w:rsidP="00815F81">
      <w:pPr>
        <w:spacing w:after="0" w:line="240" w:lineRule="auto"/>
      </w:pPr>
      <w:r>
        <w:separator/>
      </w:r>
    </w:p>
  </w:endnote>
  <w:end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Raleway Black">
    <w:altName w:val="Franklin Gothic Heavy"/>
    <w:charset w:val="00"/>
    <w:family w:val="swiss"/>
    <w:pitch w:val="variable"/>
    <w:sig w:usb0="00000001" w:usb1="5000205B" w:usb2="00000000" w:usb3="00000000" w:csb0="00000097" w:csb1="00000000"/>
  </w:font>
  <w:font w:name="Raleway">
    <w:altName w:val="Corbel"/>
    <w:charset w:val="00"/>
    <w:family w:val="swiss"/>
    <w:pitch w:val="variable"/>
    <w:sig w:usb0="00000001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E1B" w:rsidRDefault="00103E1B" w:rsidP="00815F81">
      <w:pPr>
        <w:spacing w:after="0" w:line="240" w:lineRule="auto"/>
      </w:pPr>
      <w:r>
        <w:separator/>
      </w:r>
    </w:p>
  </w:footnote>
  <w:foot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E1B" w:rsidRDefault="00204D9B">
    <w:pPr>
      <w:pStyle w:val="Encabezado"/>
    </w:pPr>
    <w:r>
      <w:rPr>
        <w:noProof/>
        <w:lang w:eastAsia="es-CO"/>
      </w:rPr>
      <w:pict w14:anchorId="7460B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5595" o:spid="_x0000_s2049" type="#_x0000_t75" alt="" style="position:absolute;margin-left:-79.45pt;margin-top:-65.95pt;width:612.7pt;height:792.7pt;z-index:-251658752;mso-wrap-edited:f;mso-width-percent:0;mso-height-percent:0;mso-position-horizontal-relative:margin;mso-position-vertical-relative:margin;mso-width-percent:0;mso-height-percent:0" o:allowincell="f">
          <v:imagedata r:id="rId1" o:title="boceto Membrete Siaco11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3211315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84"/>
  </wne:recipientData>
  <wne:recipientData>
    <wne:active wne:val="1"/>
    <wne:hash wne:val="3407922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47345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538993"/>
  </wne:recipientData>
  <wne:recipientData>
    <wne:active wne:val="1"/>
    <wne:hash wne:val="3145777"/>
  </wne:recipientData>
  <wne:recipientData>
    <wne:active wne:val="1"/>
    <wne:hash wne:val="48"/>
  </wne:recipientData>
  <wne:recipientData>
    <wne:active wne:val="1"/>
    <wne:hash wne:val="3342391"/>
  </wne:recipientData>
  <wne:recipientData>
    <wne:active wne:val="1"/>
    <wne:hash wne:val="3211321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342393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342389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Hoja1$` "/>
    <w:activeRecord w:val="-1"/>
    <w:odso>
      <w:udl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Hoja1$"/>
      <w:src r:id="rId2"/>
      <w:colDelim w:val="9"/>
      <w:type w:val="database"/>
      <w:fHdr/>
      <w:fieldMapData>
        <w:type w:val="dbColumn"/>
        <w:name w:val="ID"/>
        <w:mappedName w:val="Identificador único"/>
        <w:column w:val="1"/>
        <w:lid w:val="es-CO"/>
      </w:fieldMapData>
      <w:fieldMapData>
        <w:column w:val="0"/>
        <w:lid w:val="es-CO"/>
      </w:fieldMapData>
      <w:fieldMapData>
        <w:type w:val="dbColumn"/>
        <w:name w:val="NOMBRE"/>
        <w:mappedName w:val="Nombre"/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type w:val="dbColumn"/>
        <w:name w:val="CARGO"/>
        <w:mappedName w:val="Puesto"/>
        <w:column w:val="5"/>
        <w:lid w:val="es-CO"/>
      </w:fieldMapData>
      <w:fieldMapData>
        <w:type w:val="dbColumn"/>
        <w:name w:val="EMPRESA"/>
        <w:mappedName w:val="Organización"/>
        <w:column w:val="4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8F"/>
    <w:rsid w:val="00011920"/>
    <w:rsid w:val="000457AF"/>
    <w:rsid w:val="00082954"/>
    <w:rsid w:val="000C0EA1"/>
    <w:rsid w:val="000D07A9"/>
    <w:rsid w:val="00103E1B"/>
    <w:rsid w:val="00112285"/>
    <w:rsid w:val="00204D9B"/>
    <w:rsid w:val="00243878"/>
    <w:rsid w:val="00284749"/>
    <w:rsid w:val="00315E12"/>
    <w:rsid w:val="00373B02"/>
    <w:rsid w:val="003A269E"/>
    <w:rsid w:val="004F0441"/>
    <w:rsid w:val="005137CA"/>
    <w:rsid w:val="00591FE9"/>
    <w:rsid w:val="005C4CC8"/>
    <w:rsid w:val="006E49FF"/>
    <w:rsid w:val="00791816"/>
    <w:rsid w:val="007A32A7"/>
    <w:rsid w:val="00815F81"/>
    <w:rsid w:val="00875D1D"/>
    <w:rsid w:val="009534B7"/>
    <w:rsid w:val="009A45D3"/>
    <w:rsid w:val="009E1F2B"/>
    <w:rsid w:val="00B20C20"/>
    <w:rsid w:val="00C162D2"/>
    <w:rsid w:val="00C51062"/>
    <w:rsid w:val="00CA2C6E"/>
    <w:rsid w:val="00CC0A87"/>
    <w:rsid w:val="00D769B6"/>
    <w:rsid w:val="00DD228F"/>
    <w:rsid w:val="00E478F3"/>
    <w:rsid w:val="00ED52C4"/>
    <w:rsid w:val="00F24643"/>
    <w:rsid w:val="00FB6245"/>
    <w:rsid w:val="00FE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sebastian.rey\Desktop\Libro2.xlsx" TargetMode="External"/><Relationship Id="rId1" Type="http://schemas.openxmlformats.org/officeDocument/2006/relationships/attachedTemplate" Target="file:///C:\Users\sebastian.rey\Desktop\PLANTILLA%20HOJA%20DE%20VI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HOJA DE VIDA</Template>
  <TotalTime>0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Avante Sistematizando S.A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Alonso Rey Diaz</dc:creator>
  <cp:lastModifiedBy>Carol Viviana Amaya Oliveros</cp:lastModifiedBy>
  <cp:revision>2</cp:revision>
  <cp:lastPrinted>2019-05-26T19:51:00Z</cp:lastPrinted>
  <dcterms:created xsi:type="dcterms:W3CDTF">2023-03-21T16:26:00Z</dcterms:created>
  <dcterms:modified xsi:type="dcterms:W3CDTF">2023-03-21T16:26:00Z</dcterms:modified>
</cp:coreProperties>
</file>